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B4" w:rsidRPr="00E9078A" w:rsidRDefault="005F32B4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5F32B4" w:rsidRPr="00E9078A" w:rsidRDefault="005F32B4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5F32B4" w:rsidRPr="00E9078A" w:rsidRDefault="005F32B4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5F32B4" w:rsidRPr="00E9078A" w:rsidRDefault="005F32B4" w:rsidP="000E6B97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5F32B4" w:rsidRPr="006F0776" w:rsidRDefault="005F32B4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</w:t>
      </w:r>
      <w:r>
        <w:rPr>
          <w:rFonts w:ascii="Calibri" w:hAnsi="Calibri" w:cs="Arial"/>
          <w:b/>
          <w:sz w:val="32"/>
          <w:szCs w:val="36"/>
        </w:rPr>
        <w:t xml:space="preserve">ento 2. </w:t>
      </w:r>
      <w:r w:rsidRPr="006F0776">
        <w:rPr>
          <w:rFonts w:ascii="Calibri" w:hAnsi="Calibri" w:cs="Arial"/>
          <w:b/>
          <w:sz w:val="32"/>
          <w:szCs w:val="36"/>
        </w:rPr>
        <w:t>Difusión, publicidad y transparencia</w:t>
      </w:r>
    </w:p>
    <w:p w:rsidR="005F32B4" w:rsidRDefault="005F32B4" w:rsidP="00744CED">
      <w:pPr>
        <w:spacing w:before="120"/>
        <w:ind w:right="-1"/>
        <w:jc w:val="both"/>
        <w:rPr>
          <w:rFonts w:ascii="Calibri" w:hAnsi="Calibri"/>
          <w:lang w:val="es-ES_tradnl"/>
        </w:rPr>
      </w:pPr>
    </w:p>
    <w:p w:rsidR="005F32B4" w:rsidRPr="00744CED" w:rsidRDefault="005F32B4" w:rsidP="00744CED">
      <w:pPr>
        <w:spacing w:before="120"/>
        <w:ind w:right="-1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/>
          <w:lang w:val="es-ES_tradnl"/>
        </w:rPr>
        <w:t>P</w:t>
      </w:r>
      <w:r w:rsidRPr="00757D57">
        <w:rPr>
          <w:rFonts w:ascii="Calibri" w:hAnsi="Calibri"/>
        </w:rPr>
        <w:t>ara dar cumplimiento a las obligaciones de difusión, publicidad y traspare</w:t>
      </w:r>
      <w:bookmarkStart w:id="0" w:name="_GoBack"/>
      <w:bookmarkEnd w:id="0"/>
      <w:r w:rsidRPr="00757D57">
        <w:rPr>
          <w:rFonts w:ascii="Calibri" w:hAnsi="Calibri"/>
        </w:rPr>
        <w:t>ncia,</w:t>
      </w:r>
      <w:r>
        <w:rPr>
          <w:rFonts w:ascii="Calibri" w:hAnsi="Calibri"/>
        </w:rPr>
        <w:t xml:space="preserve"> se adjunta en este documento:</w:t>
      </w:r>
    </w:p>
    <w:p w:rsidR="005F32B4" w:rsidRPr="00757D57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="Calibri" w:hAnsi="Calibri" w:cs="Calibri"/>
        </w:rPr>
      </w:pPr>
      <w:r w:rsidRPr="00757D57">
        <w:rPr>
          <w:rFonts w:ascii="Calibri" w:hAnsi="Calibri" w:cs="Calibri"/>
          <w:b/>
        </w:rPr>
        <w:t>Fotografía del cartel informativo</w:t>
      </w:r>
      <w:r w:rsidRPr="00757D57">
        <w:rPr>
          <w:rFonts w:ascii="Calibri" w:hAnsi="Calibri" w:cs="Calibri"/>
        </w:rPr>
        <w:t xml:space="preserve"> sobre el proyecto, la ayuda concedida y el origen de la financiación.</w:t>
      </w:r>
    </w:p>
    <w:p w:rsidR="005F32B4" w:rsidRPr="000D304A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="Calibri" w:hAnsi="Calibri" w:cs="Calibri"/>
          <w:b/>
        </w:rPr>
      </w:pPr>
      <w:r w:rsidRPr="000D304A">
        <w:rPr>
          <w:rFonts w:ascii="Calibri" w:hAnsi="Calibri" w:cs="Calibri"/>
          <w:b/>
        </w:rPr>
        <w:t>Página Web</w:t>
      </w:r>
    </w:p>
    <w:p w:rsidR="005F32B4" w:rsidRPr="0082588E" w:rsidRDefault="005F32B4" w:rsidP="0082588E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="Calibri" w:hAnsi="Calibri" w:cs="Calibri"/>
        </w:rPr>
      </w:pPr>
      <w:r w:rsidRPr="000D304A">
        <w:rPr>
          <w:rFonts w:ascii="Calibri" w:hAnsi="Calibri" w:cs="Calibri"/>
        </w:rPr>
        <w:t>Captura de pantalla página web</w:t>
      </w:r>
      <w:r w:rsidRPr="00757D5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donde se realice una</w:t>
      </w:r>
      <w:r w:rsidRPr="00757D57">
        <w:rPr>
          <w:rFonts w:ascii="Calibri" w:hAnsi="Calibri" w:cs="Calibri"/>
        </w:rPr>
        <w:t xml:space="preserve"> breve descripción del proyecto subvencionado con sus objetivos y resultados, el logotipo de </w:t>
      </w:r>
      <w:r w:rsidRPr="0082588E">
        <w:rPr>
          <w:rFonts w:ascii="Calibri" w:hAnsi="Calibri" w:cs="Calibri"/>
        </w:rPr>
        <w:t>IVACE y FEDER, y se indique el importe recibido mediante la inclusión de la siguiente mención:</w:t>
      </w:r>
    </w:p>
    <w:p w:rsidR="005F32B4" w:rsidRPr="0082588E" w:rsidRDefault="005F32B4" w:rsidP="0082588E">
      <w:pPr>
        <w:autoSpaceDE w:val="0"/>
        <w:autoSpaceDN w:val="0"/>
        <w:adjustRightInd w:val="0"/>
        <w:ind w:left="1533"/>
        <w:jc w:val="both"/>
        <w:rPr>
          <w:rFonts w:ascii="Calibri" w:hAnsi="Calibri" w:cs="Calibri"/>
          <w:i/>
        </w:rPr>
      </w:pPr>
      <w:r w:rsidRPr="0082588E">
        <w:rPr>
          <w:rFonts w:ascii="Calibri" w:hAnsi="Calibri" w:cs="Calibri"/>
          <w:i/>
        </w:rPr>
        <w:t>“Apoyo financiero de IVACE a través del Programa de Energías Renovables y biocarburantes año 2017, dentro Programa Operativo FEDER de la Comunitat Valenciana”</w:t>
      </w:r>
    </w:p>
    <w:p w:rsidR="005F32B4" w:rsidRPr="000D304A" w:rsidRDefault="005F32B4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Se adjunta declaración responsable indicando que no se dispone de página web.</w:t>
      </w:r>
    </w:p>
    <w:p w:rsidR="005F32B4" w:rsidRPr="00757D57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="Calibri" w:hAnsi="Calibri" w:cs="Calibri"/>
        </w:rPr>
      </w:pPr>
      <w:r w:rsidRPr="00757D57">
        <w:rPr>
          <w:rFonts w:ascii="Calibri" w:hAnsi="Calibri" w:cs="Calibri"/>
        </w:rPr>
        <w:t>En su caso,</w:t>
      </w:r>
      <w:r w:rsidRPr="00757D57">
        <w:rPr>
          <w:rFonts w:ascii="Calibri" w:hAnsi="Calibri" w:cs="Calibri"/>
          <w:b/>
        </w:rPr>
        <w:t xml:space="preserve"> portadas de los documentos y acreditación de las acciones de información y comunicación</w:t>
      </w:r>
      <w:r w:rsidRPr="00757D57">
        <w:rPr>
          <w:rFonts w:ascii="Calibri" w:hAnsi="Calibri" w:cs="Calibri"/>
        </w:rPr>
        <w:t xml:space="preserve"> (informes, escritos, presentaciones, eventos, documentación de reuniones, etc.), los cuales hagan referencia a la financiación d</w:t>
      </w:r>
      <w:r>
        <w:rPr>
          <w:rFonts w:ascii="Calibri" w:hAnsi="Calibri" w:cs="Calibri"/>
        </w:rPr>
        <w:t>el proyecto por parte del IVACE y FEDER.</w:t>
      </w:r>
    </w:p>
    <w:p w:rsidR="005F32B4" w:rsidRDefault="005F32B4" w:rsidP="00744CED">
      <w:pPr>
        <w:autoSpaceDE w:val="0"/>
        <w:autoSpaceDN w:val="0"/>
        <w:adjustRightInd w:val="0"/>
        <w:jc w:val="both"/>
        <w:rPr>
          <w:rFonts w:ascii="Calibri" w:hAnsi="Calibri" w:cs="Calibri"/>
          <w:snapToGrid w:val="0"/>
        </w:rPr>
      </w:pPr>
    </w:p>
    <w:p w:rsidR="005F32B4" w:rsidRPr="00757D57" w:rsidRDefault="005F32B4" w:rsidP="00744CED">
      <w:pPr>
        <w:autoSpaceDE w:val="0"/>
        <w:autoSpaceDN w:val="0"/>
        <w:adjustRightInd w:val="0"/>
        <w:jc w:val="both"/>
        <w:rPr>
          <w:rFonts w:ascii="Calibri" w:hAnsi="Calibri" w:cs="Calibri"/>
          <w:snapToGrid w:val="0"/>
        </w:rPr>
      </w:pPr>
      <w:r>
        <w:rPr>
          <w:rFonts w:ascii="Calibri" w:hAnsi="Calibri" w:cs="Calibri"/>
          <w:snapToGrid w:val="0"/>
        </w:rPr>
        <w:t>Al ser el</w:t>
      </w:r>
      <w:r w:rsidRPr="00757D57">
        <w:rPr>
          <w:rFonts w:ascii="Calibri" w:hAnsi="Calibri" w:cs="Calibri"/>
          <w:snapToGrid w:val="0"/>
        </w:rPr>
        <w:t xml:space="preserve"> importe de la subvención superior a 100.000 euros, o </w:t>
      </w:r>
      <w:r>
        <w:rPr>
          <w:rFonts w:ascii="Calibri" w:hAnsi="Calibri" w:cs="Calibri"/>
          <w:snapToGrid w:val="0"/>
        </w:rPr>
        <w:t>debido a que</w:t>
      </w:r>
      <w:r w:rsidRPr="00757D57">
        <w:rPr>
          <w:rFonts w:ascii="Calibri" w:hAnsi="Calibri" w:cs="Calibri"/>
          <w:snapToGrid w:val="0"/>
        </w:rPr>
        <w:t xml:space="preserve"> al menos el 40% del total de los ingresos anuales de la entidad beneficiaria </w:t>
      </w:r>
      <w:r>
        <w:rPr>
          <w:rFonts w:ascii="Calibri" w:hAnsi="Calibri" w:cs="Calibri"/>
          <w:snapToGrid w:val="0"/>
        </w:rPr>
        <w:t>tienen</w:t>
      </w:r>
      <w:r w:rsidRPr="00757D57">
        <w:rPr>
          <w:rFonts w:ascii="Calibri" w:hAnsi="Calibri" w:cs="Calibri"/>
          <w:snapToGrid w:val="0"/>
        </w:rPr>
        <w:t xml:space="preserve"> carácter de ayuda o subvención pública, se aporta: </w:t>
      </w:r>
    </w:p>
    <w:p w:rsidR="005F32B4" w:rsidRPr="00757D57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="Calibri" w:hAnsi="Calibri" w:cs="Calibri"/>
        </w:rPr>
      </w:pPr>
      <w:r w:rsidRPr="00757D57">
        <w:rPr>
          <w:rFonts w:ascii="Calibri" w:hAnsi="Calibri" w:cs="Calibri"/>
        </w:rPr>
        <w:t xml:space="preserve">Captura de pantalla de su página web -o medio electrónico de finalidad similar- en la que </w:t>
      </w:r>
      <w:r>
        <w:rPr>
          <w:rFonts w:ascii="Calibri" w:hAnsi="Calibri" w:cs="Calibri"/>
        </w:rPr>
        <w:t>aparece</w:t>
      </w:r>
      <w:r w:rsidRPr="00757D57">
        <w:rPr>
          <w:rFonts w:ascii="Calibri" w:hAnsi="Calibri" w:cs="Calibri"/>
        </w:rPr>
        <w:t xml:space="preserve"> la siguiente información: </w:t>
      </w:r>
    </w:p>
    <w:p w:rsidR="005F32B4" w:rsidRDefault="005F32B4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="Calibri" w:hAnsi="Calibri" w:cs="Carlito"/>
        </w:rPr>
      </w:pPr>
      <w:r w:rsidRPr="00757D57">
        <w:rPr>
          <w:rFonts w:ascii="Calibri" w:hAnsi="Calibri" w:cs="Carlito"/>
        </w:rPr>
        <w:t xml:space="preserve">Contratos suscritos con una Administración Pública, haciendo mención a las partes, el objeto, plazo de </w:t>
      </w:r>
      <w:r w:rsidRPr="000D304A">
        <w:rPr>
          <w:rFonts w:ascii="Calibri" w:hAnsi="Calibri" w:cs="Carlito"/>
        </w:rPr>
        <w:t xml:space="preserve">duración, importe de licitación y de adjudicación, el número de licitadores y el procedimiento utilizado. </w:t>
      </w:r>
    </w:p>
    <w:p w:rsidR="005F32B4" w:rsidRDefault="005F32B4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="Calibri" w:hAnsi="Calibri" w:cs="Carlito"/>
        </w:rPr>
      </w:pPr>
      <w:r w:rsidRPr="000D304A">
        <w:rPr>
          <w:rFonts w:ascii="Calibri" w:hAnsi="Calibri" w:cs="Carlito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5F32B4" w:rsidRPr="000D304A" w:rsidRDefault="005F32B4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="Calibri" w:hAnsi="Calibri" w:cs="Carlito"/>
        </w:rPr>
      </w:pPr>
      <w:r w:rsidRPr="000D304A">
        <w:rPr>
          <w:rFonts w:ascii="Calibri" w:hAnsi="Calibri" w:cs="Carlito"/>
        </w:rPr>
        <w:t>Subvenciones y Ayudas públicas recibidas, con indicación de su importe y finalidad.</w:t>
      </w:r>
    </w:p>
    <w:sectPr w:rsidR="005F32B4" w:rsidRPr="000D304A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2B4" w:rsidRDefault="005F32B4" w:rsidP="00777443">
      <w:r>
        <w:separator/>
      </w:r>
    </w:p>
  </w:endnote>
  <w:endnote w:type="continuationSeparator" w:id="0">
    <w:p w:rsidR="005F32B4" w:rsidRDefault="005F32B4" w:rsidP="00777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2B4" w:rsidRDefault="005F32B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2B4" w:rsidRDefault="005F32B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2B4" w:rsidRDefault="005F32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2B4" w:rsidRDefault="005F32B4" w:rsidP="00777443">
      <w:r>
        <w:separator/>
      </w:r>
    </w:p>
  </w:footnote>
  <w:footnote w:type="continuationSeparator" w:id="0">
    <w:p w:rsidR="005F32B4" w:rsidRDefault="005F32B4" w:rsidP="007774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2B4" w:rsidRDefault="005F32B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2B4" w:rsidRDefault="005F32B4" w:rsidP="00777443">
    <w:pPr>
      <w:pStyle w:val="Head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0" o:spid="_x0000_i1027" type="#_x0000_t75" style="width:204.6pt;height:45pt;visibility:visible">
          <v:imagedata r:id="rId1" o:title=""/>
        </v:shape>
      </w:pict>
    </w:r>
    <w:r>
      <w:pict>
        <v:shape id="_x0000_i1028" type="#_x0000_t75" style="width:102.6pt;height:39pt">
          <v:imagedata r:id="rId2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2B4" w:rsidRDefault="005F32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1755E"/>
    <w:rsid w:val="0034734D"/>
    <w:rsid w:val="00365B42"/>
    <w:rsid w:val="00366AF9"/>
    <w:rsid w:val="003732B4"/>
    <w:rsid w:val="00495D3D"/>
    <w:rsid w:val="004B32F3"/>
    <w:rsid w:val="004F2D77"/>
    <w:rsid w:val="005247BD"/>
    <w:rsid w:val="00575225"/>
    <w:rsid w:val="0059314F"/>
    <w:rsid w:val="005F32B4"/>
    <w:rsid w:val="006321D8"/>
    <w:rsid w:val="006535E5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E1207"/>
    <w:rsid w:val="00810E1F"/>
    <w:rsid w:val="00811D16"/>
    <w:rsid w:val="0082588E"/>
    <w:rsid w:val="00856162"/>
    <w:rsid w:val="00881749"/>
    <w:rsid w:val="008C3E28"/>
    <w:rsid w:val="00916308"/>
    <w:rsid w:val="009744AA"/>
    <w:rsid w:val="00996ED2"/>
    <w:rsid w:val="009A7005"/>
    <w:rsid w:val="00A22714"/>
    <w:rsid w:val="00A336A3"/>
    <w:rsid w:val="00A527CD"/>
    <w:rsid w:val="00A56689"/>
    <w:rsid w:val="00A73942"/>
    <w:rsid w:val="00A73F8F"/>
    <w:rsid w:val="00A81931"/>
    <w:rsid w:val="00AC46AE"/>
    <w:rsid w:val="00B57AB0"/>
    <w:rsid w:val="00BD2BF2"/>
    <w:rsid w:val="00BF1A99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02FD4"/>
    <w:rsid w:val="00E34226"/>
    <w:rsid w:val="00E54DE5"/>
    <w:rsid w:val="00E9078A"/>
    <w:rsid w:val="00EB1F89"/>
    <w:rsid w:val="00EB3F4E"/>
    <w:rsid w:val="00EE51F5"/>
    <w:rsid w:val="00F81C07"/>
    <w:rsid w:val="00FD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Footer">
    <w:name w:val="footer"/>
    <w:basedOn w:val="Normal"/>
    <w:link w:val="FooterCh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BodyText">
    <w:name w:val="Body Text"/>
    <w:basedOn w:val="Normal"/>
    <w:link w:val="BodyTextCh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ListParagraph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yperlink">
    <w:name w:val="Hyperlink"/>
    <w:basedOn w:val="DefaultParagraphFont"/>
    <w:uiPriority w:val="99"/>
    <w:rsid w:val="00CC3328"/>
    <w:rPr>
      <w:rFonts w:cs="Times New Roman"/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A2271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uiPriority w:val="99"/>
    <w:semiHidden/>
    <w:rsid w:val="00A22714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A2271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299</Words>
  <Characters>1646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cuco</cp:lastModifiedBy>
  <cp:revision>7</cp:revision>
  <dcterms:created xsi:type="dcterms:W3CDTF">2017-11-24T07:54:00Z</dcterms:created>
  <dcterms:modified xsi:type="dcterms:W3CDTF">2018-02-22T08:56:00Z</dcterms:modified>
</cp:coreProperties>
</file>